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FA3233">
      <w:pPr>
        <w:pStyle w:val="Ttulo10"/>
      </w:pPr>
      <w:r>
        <w:rPr>
          <w:rFonts w:ascii="Tahoma" w:hAnsi="Tahoma" w:cs="Tahoma"/>
          <w:sz w:val="18"/>
          <w:szCs w:val="18"/>
        </w:rPr>
        <w:t>PESQUISA DE PREÇOS PARA COMPRA DIRETA 221/2026</w:t>
      </w:r>
    </w:p>
    <w:p w:rsidR="00000000" w:rsidRDefault="00FA3233">
      <w:pPr>
        <w:pStyle w:val="Ttulo10"/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000000" w:rsidRDefault="00FA3233">
      <w:pPr>
        <w:pStyle w:val="Ttulo10"/>
        <w:rPr>
          <w:rFonts w:ascii="Tahoma" w:hAnsi="Tahoma" w:cs="Tahoma"/>
          <w:sz w:val="18"/>
          <w:szCs w:val="18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00000">
        <w:tc>
          <w:tcPr>
            <w:tcW w:w="9001" w:type="dxa"/>
            <w:shd w:val="clear" w:color="auto" w:fill="auto"/>
          </w:tcPr>
          <w:p w:rsidR="00000000" w:rsidRDefault="00FA3233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000000" w:rsidRDefault="00FA3233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 w:history="1">
              <w:r>
                <w:rPr>
                  <w:rStyle w:val="Hyperlink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000000" w:rsidRDefault="00FA3233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  S.M.OBRAS,SA</w:t>
            </w:r>
            <w:r>
              <w:rPr>
                <w:rFonts w:ascii="Tahoma" w:hAnsi="Tahoma" w:cs="Tahoma"/>
                <w:sz w:val="18"/>
                <w:szCs w:val="18"/>
              </w:rPr>
              <w:t xml:space="preserve">NEAM.,TRANSPORTE E TRÂNSITO                                                      </w:t>
            </w:r>
          </w:p>
          <w:p w:rsidR="00000000" w:rsidRDefault="00FA3233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275</w:t>
            </w:r>
          </w:p>
        </w:tc>
      </w:tr>
    </w:tbl>
    <w:p w:rsidR="00000000" w:rsidRDefault="00FA3233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000000" w:rsidRDefault="00FA3233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000000" w:rsidRDefault="00FA3233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000000" w:rsidRDefault="00FA3233">
      <w:pPr>
        <w:pStyle w:val="Corpodetexto"/>
      </w:pPr>
      <w:r>
        <w:t>Solicito a Vsa. Senhoria, o fornecimento do preço das mercadorias ou serviços abaixo relacionados:</w:t>
      </w:r>
    </w:p>
    <w:tbl>
      <w:tblPr>
        <w:tblW w:w="0" w:type="auto"/>
        <w:tblInd w:w="-3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000000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pStyle w:val="Ttulo2"/>
            </w:pPr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000000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85501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SENSOR DE PRESSÃO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00000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113580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EMISSOR DE COMBUSTIVEL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A3233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00000" w:rsidRDefault="00FA3233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0" w:type="auto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000000">
        <w:tc>
          <w:tcPr>
            <w:tcW w:w="8931" w:type="dxa"/>
            <w:shd w:val="clear" w:color="auto" w:fill="auto"/>
          </w:tcPr>
          <w:p w:rsidR="00000000" w:rsidRDefault="00FA3233">
            <w:pPr>
              <w:tabs>
                <w:tab w:val="left" w:pos="1134"/>
              </w:tabs>
              <w:jc w:val="right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A3233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000000" w:rsidRDefault="00FA3233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PEDIDO GLOBAL</w:t>
      </w:r>
    </w:p>
    <w:p w:rsidR="00FA3233" w:rsidRDefault="00FA3233">
      <w:pPr>
        <w:jc w:val="center"/>
        <w:rPr>
          <w:rFonts w:ascii="Tahoma" w:hAnsi="Tahoma" w:cs="Tahoma"/>
          <w:b/>
          <w:sz w:val="18"/>
          <w:szCs w:val="18"/>
        </w:rPr>
      </w:pPr>
    </w:p>
    <w:p w:rsidR="00FA3233" w:rsidRPr="00FA3233" w:rsidRDefault="00FA3233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FA3233">
        <w:rPr>
          <w:rFonts w:ascii="Tahoma" w:hAnsi="Tahoma" w:cs="Tahoma"/>
          <w:b/>
          <w:color w:val="FF0000"/>
          <w:sz w:val="18"/>
          <w:szCs w:val="18"/>
        </w:rPr>
        <w:t xml:space="preserve">OUTRAS INFORMAÇÕES TERMO DE REFERENCIA </w:t>
      </w:r>
    </w:p>
    <w:p w:rsidR="00FA3233" w:rsidRDefault="00FA3233">
      <w:pPr>
        <w:jc w:val="center"/>
        <w:rPr>
          <w:rFonts w:ascii="Tahoma" w:hAnsi="Tahoma" w:cs="Tahoma"/>
          <w:b/>
          <w:sz w:val="18"/>
          <w:szCs w:val="18"/>
        </w:rPr>
      </w:pPr>
    </w:p>
    <w:p w:rsidR="00FA3233" w:rsidRDefault="00FA3233">
      <w:pPr>
        <w:jc w:val="center"/>
        <w:rPr>
          <w:rFonts w:ascii="Tahoma" w:hAnsi="Tahoma" w:cs="Tahoma"/>
          <w:b/>
          <w:sz w:val="18"/>
          <w:szCs w:val="18"/>
        </w:rPr>
      </w:pPr>
    </w:p>
    <w:p w:rsidR="00000000" w:rsidRDefault="00FA3233">
      <w:pPr>
        <w:jc w:val="center"/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000000" w:rsidRDefault="00FA3233">
      <w:pPr>
        <w:jc w:val="center"/>
        <w:rPr>
          <w:rFonts w:ascii="Tahoma" w:hAnsi="Tahoma" w:cs="Tahoma"/>
          <w:b/>
          <w:sz w:val="18"/>
          <w:szCs w:val="18"/>
        </w:rPr>
      </w:pPr>
    </w:p>
    <w:p w:rsidR="00000000" w:rsidRDefault="00FA3233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</w:t>
      </w:r>
      <w:r>
        <w:rPr>
          <w:rFonts w:ascii="Tahoma" w:hAnsi="Tahoma" w:cs="Tahoma"/>
          <w:b/>
          <w:sz w:val="18"/>
          <w:szCs w:val="18"/>
        </w:rPr>
        <w:t>NTE AO REGIME ESPECIAL UNIFICADO DE ARRECADAÇÃO DE TRIBUTOS E CONTRIBUIÇÕES (SIMPLES NACIONAL) SERÁ ADOTADA A IN RFB 1234/2012, RECEPCIONADA PELO MUNICÍPIO ATRAVÉS DO DECRETO Nº 8917 DE 05/05/2022.</w:t>
      </w:r>
    </w:p>
    <w:p w:rsidR="00000000" w:rsidRDefault="00FA3233">
      <w:pPr>
        <w:jc w:val="center"/>
        <w:rPr>
          <w:rFonts w:ascii="Tahoma" w:hAnsi="Tahoma" w:cs="Tahoma"/>
          <w:b/>
          <w:sz w:val="18"/>
          <w:szCs w:val="18"/>
        </w:rPr>
      </w:pPr>
    </w:p>
    <w:p w:rsidR="00000000" w:rsidRDefault="00FA3233">
      <w:pPr>
        <w:jc w:val="center"/>
      </w:pPr>
      <w:r>
        <w:rPr>
          <w:rFonts w:ascii="Tahoma" w:hAnsi="Tahoma" w:cs="Tahoma"/>
          <w:sz w:val="18"/>
          <w:szCs w:val="18"/>
        </w:rPr>
        <w:t>OBSERVAÇÃO: O MATERIAL ADQUIRIDO DEVERÁ SER ENTREGUE EM M</w:t>
      </w:r>
      <w:r>
        <w:rPr>
          <w:rFonts w:ascii="Tahoma" w:hAnsi="Tahoma" w:cs="Tahoma"/>
          <w:sz w:val="18"/>
          <w:szCs w:val="18"/>
        </w:rPr>
        <w:t>OSTARDAS.</w:t>
      </w:r>
    </w:p>
    <w:p w:rsidR="00000000" w:rsidRDefault="00FA3233">
      <w:pPr>
        <w:rPr>
          <w:rFonts w:ascii="Tahoma" w:hAnsi="Tahoma" w:cs="Tahoma"/>
          <w:b/>
          <w:sz w:val="18"/>
          <w:szCs w:val="18"/>
        </w:rPr>
      </w:pPr>
    </w:p>
    <w:p w:rsidR="00000000" w:rsidRDefault="00FA3233">
      <w:pPr>
        <w:jc w:val="center"/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000000" w:rsidRDefault="00FA3233">
      <w:pPr>
        <w:rPr>
          <w:rFonts w:ascii="Tahoma" w:hAnsi="Tahoma" w:cs="Tahoma"/>
          <w:b/>
          <w:sz w:val="18"/>
          <w:szCs w:val="18"/>
        </w:rPr>
      </w:pPr>
    </w:p>
    <w:p w:rsidR="00000000" w:rsidRDefault="00FA3233">
      <w:pPr>
        <w:jc w:val="center"/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000000" w:rsidRDefault="00FA3233">
      <w:pPr>
        <w:rPr>
          <w:rFonts w:ascii="Tahoma" w:hAnsi="Tahoma" w:cs="Tahoma"/>
          <w:sz w:val="18"/>
          <w:szCs w:val="18"/>
        </w:rPr>
      </w:pPr>
    </w:p>
    <w:p w:rsidR="00000000" w:rsidRDefault="00FA3233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000000" w:rsidRDefault="00FA3233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Condições de Pagto.: À VISTA, CONTRA EMPENHO</w:t>
      </w:r>
    </w:p>
    <w:p w:rsidR="00000000" w:rsidRDefault="00FA3233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03/07/26</w:t>
      </w:r>
    </w:p>
    <w:p w:rsidR="00000000" w:rsidRDefault="00FA3233">
      <w:pPr>
        <w:tabs>
          <w:tab w:val="left" w:pos="1134"/>
        </w:tabs>
        <w:jc w:val="center"/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000000" w:rsidRDefault="00FA3233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000000" w:rsidRDefault="00FA3233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000000" w:rsidRDefault="00FA3233">
      <w:pPr>
        <w:tabs>
          <w:tab w:val="left" w:pos="1134"/>
        </w:tabs>
        <w:jc w:val="center"/>
      </w:pPr>
      <w:r>
        <w:rPr>
          <w:rFonts w:ascii="Tahoma" w:eastAsia="Tahoma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9525" t="11430" r="8890" b="698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" strokeweight=".09mm">
                <v:stroke joinstyle="miter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FA3233" w:rsidRDefault="00FA3233">
      <w:pPr>
        <w:tabs>
          <w:tab w:val="left" w:pos="1134"/>
        </w:tabs>
        <w:jc w:val="center"/>
      </w:pPr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5080" t="10795" r="13335" b="1333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1988" y="2"/>
                          <a:chExt cx="5761" cy="2092"/>
                        </a:xfrm>
                      </wpg:grpSpPr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988" y="2"/>
                            <a:ext cx="5760" cy="20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571" y="88"/>
                            <a:ext cx="3134" cy="3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0000" w:rsidRDefault="00FA3233">
                              <w:pPr>
                                <w:rPr>
                                  <w:kern w:val="2"/>
                                </w:rPr>
                              </w:pPr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99.4pt;margin-top:.1pt;width:288.05pt;height:104.6pt;z-index:251658240;mso-wrap-distance-left:0;mso-wrap-distance-right:0" coordorigin="1988,2" coordsize="576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">
                <v:rect id="Rectangle 4" o:spid="_x0000_s1027" style="position:absolute;left:1988;top:2;width:5760;height:209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tR2cEA&#10;AADaAAAADwAAAGRycy9kb3ducmV2LnhtbESPQWvCQBSE70L/w/IK3nRTRSmpq9iC6E00Fnp8ZJ9J&#10;bPZt2F2TtL/eFQSPw8x8wyxWvalFS85XlhW8jRMQxLnVFRcKTtlm9A7CB2SNtWVS8EceVsuXwQJT&#10;bTs+UHsMhYgQ9ikqKENoUil9XpJBP7YNcfTO1hkMUbpCaoddhJtaTpJkLg1WHBdKbOirpPz3eDUK&#10;+Dvb7vn/ciaeyen857MjvqyVGr726w8QgfrwDD/aO61gAvcr8Qb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LUdnBAAAA2gAAAA8AAAAAAAAAAAAAAAAAmAIAAGRycy9kb3du&#10;cmV2LnhtbFBLBQYAAAAABAAEAPUAAACGAwAAAAA=&#10;" strokeweight=".0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3571;top:88;width:3134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nokMQA&#10;AADaAAAADwAAAGRycy9kb3ducmV2LnhtbESPT2vCQBTE74LfYXlCb7qxUtHUjUhBacEe/HPo8ZF9&#10;TdJk38bdrUm/vSsUPA4z8xtmte5NI67kfGVZwXSSgCDOra64UHA+bccLED4ga2wsk4I/8rDOhoMV&#10;ptp2fKDrMRQiQtinqKAMoU2l9HlJBv3EtsTR+7bOYIjSFVI77CLcNPI5SebSYMVxocSW3krK6+Ov&#10;UWA/li972uVfP/bi5GdXL3Be7JV6GvWbVxCB+vAI/7fftYIZ3K/EGy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Z6JDEAAAA2gAAAA8AAAAAAAAAAAAAAAAAmAIAAGRycy9k&#10;b3ducmV2LnhtbFBLBQYAAAAABAAEAPUAAACJAwAAAAA=&#10;" stroked="f" strokecolor="#3465a4">
                  <v:stroke joinstyle="round"/>
                  <v:textbox inset=".35mm,.35mm,.35mm,.35mm">
                    <w:txbxContent>
                      <w:p w:rsidR="00000000" w:rsidRDefault="00FA3233">
                        <w:pPr>
                          <w:rPr>
                            <w:kern w:val="2"/>
                          </w:rPr>
                        </w:pPr>
                        <w:r>
                          <w:rPr>
                            <w:kern w:val="2"/>
                          </w:rPr>
                          <w:t>CARIMBO DA FIRMA COM CNPJ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FA3233">
      <w:headerReference w:type="default" r:id="rId9"/>
      <w:headerReference w:type="first" r:id="rId10"/>
      <w:pgSz w:w="11906" w:h="16838"/>
      <w:pgMar w:top="1418" w:right="1185" w:bottom="1134" w:left="1701" w:header="283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233" w:rsidRDefault="00FA3233">
      <w:r>
        <w:separator/>
      </w:r>
    </w:p>
  </w:endnote>
  <w:endnote w:type="continuationSeparator" w:id="0">
    <w:p w:rsidR="00FA3233" w:rsidRDefault="00FA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233" w:rsidRDefault="00FA3233">
      <w:r>
        <w:separator/>
      </w:r>
    </w:p>
  </w:footnote>
  <w:footnote w:type="continuationSeparator" w:id="0">
    <w:p w:rsidR="00FA3233" w:rsidRDefault="00FA32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A3233">
    <w:pPr>
      <w:tabs>
        <w:tab w:val="left" w:pos="1843"/>
      </w:tabs>
      <w:jc w:val="center"/>
      <w:rPr>
        <w:rFonts w:ascii="Tahoma" w:hAnsi="Tahoma" w:cs="Tahoma"/>
        <w:color w:val="999999"/>
        <w:sz w:val="16"/>
        <w:szCs w:val="16"/>
      </w:rPr>
    </w:pPr>
    <w:r>
      <w:object w:dxaOrig="2895" w:dyaOrig="35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>
          <v:fill opacity="0" color2="black"/>
          <v:imagedata r:id="rId1" o:title="" croptop="-18f" cropbottom="-18f" cropleft="-22f" cropright="-22f"/>
        </v:shape>
        <o:OLEObject Type="Embed" ProgID="PBrush" ShapeID="_x0000_i1025" DrawAspect="Content" ObjectID="_1844595049" r:id="rId2"/>
      </w:object>
    </w:r>
  </w:p>
  <w:p w:rsidR="00000000" w:rsidRDefault="00FA3233">
    <w:pPr>
      <w:jc w:val="center"/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000000" w:rsidRDefault="00FA3233">
    <w:pPr>
      <w:pStyle w:val="Ttulo1"/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000000" w:rsidRDefault="00FA3233">
    <w:pPr>
      <w:jc w:val="center"/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000000" w:rsidRDefault="00FA3233">
    <w:pPr>
      <w:jc w:val="center"/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000000" w:rsidRDefault="00FA3233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A323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233"/>
    <w:rsid w:val="00FA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Ttulo10">
    <w:name w:val="Título1"/>
    <w:basedOn w:val="Normal"/>
    <w:next w:val="Corpodetexto"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pPr>
      <w:spacing w:line="20" w:lineRule="exact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Ttulo10">
    <w:name w:val="Título1"/>
    <w:basedOn w:val="Normal"/>
    <w:next w:val="Corpodetexto"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pPr>
      <w:spacing w:line="20" w:lineRule="exact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PESQUISA%20DE%20PRE&#199;O%202026\PESQUISA%20DE%20PRE&#199;OS%20221%20-%20PE&#199;AS%20PATROL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PESQUISA DE PREÇOS 221 - PEÇAS PATROLA</Template>
  <TotalTime>1</TotalTime>
  <Pages>1</Pages>
  <Words>213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creator>Setor Compras</dc:creator>
  <cp:lastModifiedBy>Setor Compras</cp:lastModifiedBy>
  <cp:revision>1</cp:revision>
  <cp:lastPrinted>1995-11-21T20:41:00Z</cp:lastPrinted>
  <dcterms:created xsi:type="dcterms:W3CDTF">2026-07-03T17:43:00Z</dcterms:created>
  <dcterms:modified xsi:type="dcterms:W3CDTF">2026-07-03T17:44:00Z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á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ção">
    <vt:lpwstr>glbPathAplicação</vt:lpwstr>
  </property>
  <property fmtid="{D5CDD505-2E9C-101B-9397-08002B2CF9AE}" pid="7" name="glbProcessandoFormataçã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ítuloAplicativo">
    <vt:lpwstr>glbTítuloAplicativo</vt:lpwstr>
  </property>
  <property fmtid="{D5CDD505-2E9C-101B-9397-08002B2CF9AE}" pid="10" name="glbUltimaAtualização">
    <vt:lpwstr>glbUltimaAtualização</vt:lpwstr>
  </property>
  <property fmtid="{D5CDD505-2E9C-101B-9397-08002B2CF9AE}" pid="11" name="glbVersão">
    <vt:lpwstr>glbVersão</vt:lpwstr>
  </property>
  <property fmtid="{D5CDD505-2E9C-101B-9397-08002B2CF9AE}" pid="12" name="glbVersãoDocumento">
    <vt:lpwstr>glbVersãoDocumento</vt:lpwstr>
  </property>
</Properties>
</file>